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9D26D1" w14:paraId="7EFC2C42" w14:textId="77777777">
        <w:tc>
          <w:tcPr>
            <w:tcW w:w="6498" w:type="dxa"/>
            <w:shd w:val="clear" w:color="auto" w:fill="4E67C8" w:themeFill="accent1"/>
            <w:vAlign w:val="center"/>
          </w:tcPr>
          <w:p w14:paraId="6C379879" w14:textId="77777777" w:rsidR="009D26D1" w:rsidRDefault="005D1E26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2008E5">
              <w:t>March</w:t>
            </w:r>
            <w:r w:rsidRPr="009E19B4">
              <w:fldChar w:fldCharType="end"/>
            </w:r>
          </w:p>
        </w:tc>
        <w:tc>
          <w:tcPr>
            <w:tcW w:w="4518" w:type="dxa"/>
            <w:shd w:val="clear" w:color="auto" w:fill="4E67C8" w:themeFill="accent1"/>
            <w:vAlign w:val="center"/>
          </w:tcPr>
          <w:p w14:paraId="2BE15810" w14:textId="77777777" w:rsidR="009D26D1" w:rsidRDefault="005D1E26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2008E5">
              <w:t>2015</w:t>
            </w:r>
            <w:r w:rsidRPr="009E19B4">
              <w:fldChar w:fldCharType="end"/>
            </w:r>
          </w:p>
        </w:tc>
      </w:tr>
    </w:tbl>
    <w:p w14:paraId="2B3AE700" w14:textId="77777777" w:rsidR="009D26D1" w:rsidRDefault="001C289F">
      <w:pPr>
        <w:pStyle w:val="BodyTextCentered"/>
      </w:pPr>
      <w:r>
        <w:drawing>
          <wp:inline distT="0" distB="0" distL="0" distR="0" wp14:anchorId="681364E5" wp14:editId="4B128B51">
            <wp:extent cx="6855470" cy="244928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v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363"/>
                    <a:stretch/>
                  </pic:blipFill>
                  <pic:spPr bwMode="auto">
                    <a:xfrm>
                      <a:off x="0" y="0"/>
                      <a:ext cx="6858000" cy="245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70"/>
        <w:gridCol w:w="1571"/>
        <w:gridCol w:w="1572"/>
        <w:gridCol w:w="1573"/>
        <w:gridCol w:w="1462"/>
        <w:gridCol w:w="1696"/>
        <w:gridCol w:w="1572"/>
      </w:tblGrid>
      <w:tr w:rsidR="00A504B8" w14:paraId="0C615A8C" w14:textId="77777777" w:rsidTr="002008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3" w:type="dxa"/>
            <w:tcBorders>
              <w:bottom w:val="nil"/>
            </w:tcBorders>
          </w:tcPr>
          <w:p w14:paraId="0DBCAAC4" w14:textId="77777777" w:rsidR="009D26D1" w:rsidRDefault="00156682">
            <w:pPr>
              <w:pStyle w:val="Days"/>
            </w:pPr>
            <w:r>
              <w:t>Sunday</w:t>
            </w:r>
          </w:p>
        </w:tc>
        <w:tc>
          <w:tcPr>
            <w:tcW w:w="1573" w:type="dxa"/>
            <w:tcBorders>
              <w:bottom w:val="nil"/>
            </w:tcBorders>
          </w:tcPr>
          <w:p w14:paraId="19EFEAC9" w14:textId="77777777" w:rsidR="009D26D1" w:rsidRDefault="00156682">
            <w:pPr>
              <w:pStyle w:val="Days"/>
            </w:pPr>
            <w:r>
              <w:t>Monday</w:t>
            </w:r>
          </w:p>
        </w:tc>
        <w:tc>
          <w:tcPr>
            <w:tcW w:w="1574" w:type="dxa"/>
            <w:tcBorders>
              <w:bottom w:val="nil"/>
            </w:tcBorders>
          </w:tcPr>
          <w:p w14:paraId="240EE2BC" w14:textId="77777777" w:rsidR="009D26D1" w:rsidRDefault="00156682">
            <w:pPr>
              <w:pStyle w:val="Days"/>
            </w:pPr>
            <w:r>
              <w:t>Tuesday</w:t>
            </w:r>
          </w:p>
        </w:tc>
        <w:tc>
          <w:tcPr>
            <w:tcW w:w="1574" w:type="dxa"/>
            <w:tcBorders>
              <w:bottom w:val="nil"/>
            </w:tcBorders>
          </w:tcPr>
          <w:p w14:paraId="6A1D053C" w14:textId="77777777" w:rsidR="009D26D1" w:rsidRDefault="00156682">
            <w:pPr>
              <w:pStyle w:val="Days"/>
            </w:pPr>
            <w:r>
              <w:t>Wednesday</w:t>
            </w:r>
          </w:p>
        </w:tc>
        <w:tc>
          <w:tcPr>
            <w:tcW w:w="1464" w:type="dxa"/>
            <w:tcBorders>
              <w:bottom w:val="nil"/>
            </w:tcBorders>
          </w:tcPr>
          <w:p w14:paraId="765EBED0" w14:textId="77777777" w:rsidR="009D26D1" w:rsidRDefault="00156682">
            <w:pPr>
              <w:pStyle w:val="Days"/>
            </w:pPr>
            <w:r>
              <w:t>Thursday</w:t>
            </w:r>
          </w:p>
        </w:tc>
        <w:tc>
          <w:tcPr>
            <w:tcW w:w="1684" w:type="dxa"/>
            <w:tcBorders>
              <w:bottom w:val="nil"/>
            </w:tcBorders>
          </w:tcPr>
          <w:p w14:paraId="2BCB209C" w14:textId="77777777" w:rsidR="009D26D1" w:rsidRDefault="00156682">
            <w:pPr>
              <w:pStyle w:val="Days"/>
            </w:pPr>
            <w:r>
              <w:t>Friday</w:t>
            </w:r>
          </w:p>
        </w:tc>
        <w:tc>
          <w:tcPr>
            <w:tcW w:w="1574" w:type="dxa"/>
            <w:tcBorders>
              <w:bottom w:val="nil"/>
            </w:tcBorders>
          </w:tcPr>
          <w:p w14:paraId="2AAEBBA4" w14:textId="77777777" w:rsidR="009D26D1" w:rsidRDefault="00156682">
            <w:pPr>
              <w:pStyle w:val="Days"/>
            </w:pPr>
            <w:r>
              <w:t>Saturday</w:t>
            </w:r>
          </w:p>
        </w:tc>
      </w:tr>
      <w:tr w:rsidR="00A504B8" w14:paraId="4307D604" w14:textId="77777777" w:rsidTr="002008E5">
        <w:tc>
          <w:tcPr>
            <w:tcW w:w="1573" w:type="dxa"/>
            <w:tcBorders>
              <w:top w:val="nil"/>
              <w:bottom w:val="nil"/>
            </w:tcBorders>
            <w:shd w:val="clear" w:color="auto" w:fill="auto"/>
          </w:tcPr>
          <w:p w14:paraId="0DDB69C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="002008E5">
              <w:fldChar w:fldCharType="separate"/>
            </w:r>
            <w:r w:rsidR="002008E5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auto"/>
          </w:tcPr>
          <w:p w14:paraId="3575C49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2008E5">
              <w:fldChar w:fldCharType="separate"/>
            </w:r>
            <w:r w:rsidR="002008E5">
              <w:rPr>
                <w:noProof/>
              </w:rPr>
              <w:instrText>2</w:instrText>
            </w:r>
            <w:r w:rsidRPr="00566EB4">
              <w:fldChar w:fldCharType="end"/>
            </w:r>
            <w:r w:rsidR="002008E5">
              <w:fldChar w:fldCharType="separate"/>
            </w:r>
            <w:r w:rsidR="002008E5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14:paraId="0204CCA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2008E5">
              <w:fldChar w:fldCharType="separate"/>
            </w:r>
            <w:r w:rsidR="002008E5">
              <w:rPr>
                <w:noProof/>
              </w:rPr>
              <w:instrText>3</w:instrText>
            </w:r>
            <w:r w:rsidRPr="00566EB4">
              <w:fldChar w:fldCharType="end"/>
            </w:r>
            <w:r w:rsidR="002008E5">
              <w:fldChar w:fldCharType="separate"/>
            </w:r>
            <w:r w:rsidR="002008E5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14:paraId="0D2AC6D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2008E5">
              <w:fldChar w:fldCharType="separate"/>
            </w:r>
            <w:r w:rsidR="002008E5">
              <w:rPr>
                <w:noProof/>
              </w:rPr>
              <w:instrText>4</w:instrText>
            </w:r>
            <w:r w:rsidRPr="00566EB4">
              <w:fldChar w:fldCharType="end"/>
            </w:r>
            <w:r w:rsidR="002008E5">
              <w:fldChar w:fldCharType="separate"/>
            </w:r>
            <w:r w:rsidR="002008E5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nil"/>
              <w:bottom w:val="nil"/>
            </w:tcBorders>
            <w:shd w:val="clear" w:color="auto" w:fill="auto"/>
          </w:tcPr>
          <w:p w14:paraId="3D1A8F6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2008E5">
              <w:fldChar w:fldCharType="separate"/>
            </w:r>
            <w:r w:rsidR="002008E5">
              <w:rPr>
                <w:noProof/>
              </w:rPr>
              <w:instrText>5</w:instrText>
            </w:r>
            <w:r w:rsidRPr="00566EB4">
              <w:fldChar w:fldCharType="end"/>
            </w:r>
            <w:r w:rsidR="002008E5">
              <w:fldChar w:fldCharType="separate"/>
            </w:r>
            <w:r w:rsidR="002008E5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nil"/>
              <w:bottom w:val="nil"/>
            </w:tcBorders>
            <w:shd w:val="clear" w:color="auto" w:fill="auto"/>
          </w:tcPr>
          <w:p w14:paraId="3EFC51D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fldChar w:fldCharType="separate"/>
            </w:r>
            <w:r w:rsidR="002008E5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7EA52" w:themeFill="accent3"/>
          </w:tcPr>
          <w:p w14:paraId="70DC006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2008E5">
              <w:instrText>Sunday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2008E5">
              <w:rPr>
                <w:noProof/>
              </w:rPr>
              <w:instrText>7</w:instrText>
            </w:r>
            <w:r w:rsidRPr="00566EB4">
              <w:fldChar w:fldCharType="end"/>
            </w:r>
            <w:r w:rsidRPr="00566EB4">
              <w:fldChar w:fldCharType="separate"/>
            </w:r>
            <w:r w:rsidR="002008E5">
              <w:rPr>
                <w:noProof/>
              </w:rPr>
              <w:t>7</w:t>
            </w:r>
            <w:r w:rsidRPr="00566EB4">
              <w:fldChar w:fldCharType="end"/>
            </w:r>
          </w:p>
        </w:tc>
      </w:tr>
      <w:tr w:rsidR="00A504B8" w14:paraId="47048A5E" w14:textId="77777777" w:rsidTr="009A5259">
        <w:trPr>
          <w:trHeight w:val="1539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EAA41A1" w14:textId="77777777" w:rsidR="009D26D1" w:rsidRDefault="009D26D1" w:rsidP="002008E5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A47FB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C4CBED" w14:textId="77777777" w:rsidR="002008E5" w:rsidRDefault="002008E5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Choir Rehearsal</w:t>
            </w:r>
          </w:p>
          <w:p w14:paraId="59D01644" w14:textId="77777777" w:rsidR="002008E5" w:rsidRDefault="002008E5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Room 327 ASC</w:t>
            </w:r>
          </w:p>
          <w:p w14:paraId="1EF3205F" w14:textId="77777777" w:rsidR="009D26D1" w:rsidRDefault="002008E5" w:rsidP="002008E5">
            <w:pPr>
              <w:pStyle w:val="TableText"/>
            </w:pPr>
            <w:r>
              <w:rPr>
                <w:rStyle w:val="a"/>
                <w:rFonts w:eastAsia="Times New Roman" w:cs="Times New Roman"/>
                <w:spacing w:val="-15"/>
              </w:rPr>
              <w:t>7:00PM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02DA50A" w14:textId="77777777" w:rsidR="002008E5" w:rsidRDefault="002008E5" w:rsidP="002008E5">
            <w:pPr>
              <w:pStyle w:val="TableText"/>
            </w:pPr>
            <w:r>
              <w:t>Rehearsal</w:t>
            </w:r>
          </w:p>
          <w:p w14:paraId="22216A3E" w14:textId="77777777" w:rsidR="002008E5" w:rsidRDefault="002008E5" w:rsidP="002008E5">
            <w:pPr>
              <w:pStyle w:val="TableText"/>
            </w:pPr>
            <w:r>
              <w:t>Room 331 ASC</w:t>
            </w:r>
          </w:p>
          <w:p w14:paraId="76F59EDE" w14:textId="77777777" w:rsidR="002008E5" w:rsidRDefault="002008E5" w:rsidP="002008E5">
            <w:pPr>
              <w:pStyle w:val="TableText"/>
            </w:pPr>
            <w:r>
              <w:t>CW: 5:00PM</w:t>
            </w:r>
          </w:p>
          <w:p w14:paraId="47DC9C64" w14:textId="77777777" w:rsidR="009D26D1" w:rsidRDefault="002008E5" w:rsidP="002008E5">
            <w:pPr>
              <w:pStyle w:val="TableText"/>
            </w:pPr>
            <w:r>
              <w:t>WS: 6:30PM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56877F9" w14:textId="77777777" w:rsidR="002008E5" w:rsidRPr="002008E5" w:rsidRDefault="002008E5" w:rsidP="002008E5">
            <w:pPr>
              <w:pStyle w:val="TableText"/>
              <w:rPr>
                <w:b/>
              </w:rPr>
            </w:pPr>
            <w:r w:rsidRPr="002008E5">
              <w:rPr>
                <w:b/>
              </w:rPr>
              <w:t xml:space="preserve">Jazz </w:t>
            </w:r>
            <w:r w:rsidR="00E75C58">
              <w:rPr>
                <w:b/>
              </w:rPr>
              <w:t>Band R.</w:t>
            </w:r>
          </w:p>
          <w:p w14:paraId="43CF8EE2" w14:textId="77777777" w:rsidR="009D26D1" w:rsidRDefault="002008E5" w:rsidP="002008E5">
            <w:pPr>
              <w:pStyle w:val="TableText"/>
            </w:pPr>
            <w:r>
              <w:t>5:30PM</w:t>
            </w:r>
          </w:p>
          <w:p w14:paraId="0CA93EA9" w14:textId="77777777" w:rsidR="002008E5" w:rsidRPr="002008E5" w:rsidRDefault="002008E5" w:rsidP="002008E5">
            <w:pPr>
              <w:pStyle w:val="TableText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The </w:t>
            </w:r>
            <w:r w:rsidRPr="002008E5">
              <w:rPr>
                <w:b/>
                <w:u w:val="single"/>
              </w:rPr>
              <w:t>Fox On The Fairway</w:t>
            </w:r>
          </w:p>
          <w:p w14:paraId="53D5829B" w14:textId="77777777" w:rsidR="002008E5" w:rsidRDefault="002008E5" w:rsidP="002008E5">
            <w:pPr>
              <w:pStyle w:val="TableText"/>
            </w:pPr>
            <w:r>
              <w:t>7:30 PM</w:t>
            </w:r>
            <w:r>
              <w:br/>
              <w:t>North Lounge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1004A67" w14:textId="77777777" w:rsidR="009D26D1" w:rsidRPr="002008E5" w:rsidRDefault="002008E5" w:rsidP="002008E5">
            <w:pPr>
              <w:pStyle w:val="TableText"/>
              <w:jc w:val="center"/>
              <w:rPr>
                <w:b/>
                <w:u w:val="single"/>
              </w:rPr>
            </w:pPr>
            <w:r w:rsidRPr="002008E5">
              <w:rPr>
                <w:b/>
                <w:u w:val="single"/>
              </w:rPr>
              <w:t>The Fox On The Fairway</w:t>
            </w:r>
          </w:p>
          <w:p w14:paraId="43331FF1" w14:textId="77777777" w:rsidR="002008E5" w:rsidRDefault="002008E5">
            <w:pPr>
              <w:pStyle w:val="TableText"/>
            </w:pPr>
            <w:r>
              <w:t>The North Lounge, WSCC</w:t>
            </w:r>
          </w:p>
          <w:p w14:paraId="1B5D482E" w14:textId="77777777" w:rsidR="002008E5" w:rsidRDefault="002008E5">
            <w:pPr>
              <w:pStyle w:val="TableText"/>
            </w:pPr>
            <w:r>
              <w:t>7:30 PM</w:t>
            </w:r>
          </w:p>
          <w:p w14:paraId="64A6C834" w14:textId="77777777" w:rsidR="002008E5" w:rsidRPr="002008E5" w:rsidRDefault="002008E5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6D5B5545" w14:textId="77777777" w:rsidR="002008E5" w:rsidRPr="002008E5" w:rsidRDefault="002008E5" w:rsidP="002008E5">
            <w:pPr>
              <w:pStyle w:val="TableText"/>
              <w:jc w:val="center"/>
              <w:rPr>
                <w:b/>
                <w:u w:val="single"/>
              </w:rPr>
            </w:pPr>
            <w:r w:rsidRPr="002008E5">
              <w:rPr>
                <w:b/>
                <w:u w:val="single"/>
              </w:rPr>
              <w:t>The Fox On The Fairway</w:t>
            </w:r>
          </w:p>
          <w:p w14:paraId="63E324DC" w14:textId="77777777" w:rsidR="002008E5" w:rsidRDefault="002008E5" w:rsidP="002008E5">
            <w:pPr>
              <w:pStyle w:val="TableText"/>
            </w:pPr>
            <w:r>
              <w:t>The North Lounge, WSCC</w:t>
            </w:r>
          </w:p>
          <w:p w14:paraId="1C0A023C" w14:textId="77777777" w:rsidR="009D26D1" w:rsidRDefault="002008E5" w:rsidP="002008E5">
            <w:pPr>
              <w:pStyle w:val="TableText"/>
            </w:pPr>
            <w:r>
              <w:t>7:30 PM</w:t>
            </w:r>
          </w:p>
        </w:tc>
      </w:tr>
      <w:tr w:rsidR="00A504B8" w14:paraId="1643D18D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143D186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2008E5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06DF1D7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2008E5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387A081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2008E5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3C962EF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2008E5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689522F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2008E5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C6BE22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2008E5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11D0E73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2008E5">
              <w:rPr>
                <w:noProof/>
              </w:rPr>
              <w:t>14</w:t>
            </w:r>
            <w:r w:rsidRPr="00566EB4">
              <w:fldChar w:fldCharType="end"/>
            </w:r>
          </w:p>
        </w:tc>
      </w:tr>
      <w:tr w:rsidR="00A504B8" w14:paraId="4511BA95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42CABF27" w14:textId="77777777" w:rsidR="009A5259" w:rsidRPr="009A5259" w:rsidRDefault="009A5259" w:rsidP="002008E5">
            <w:pPr>
              <w:pStyle w:val="TableText"/>
            </w:pPr>
            <w:r w:rsidRPr="009A5259">
              <w:t>Daylight Savings Time</w:t>
            </w:r>
          </w:p>
          <w:p w14:paraId="77140618" w14:textId="77777777" w:rsidR="002008E5" w:rsidRDefault="002008E5" w:rsidP="004D5831">
            <w:pPr>
              <w:pStyle w:val="TableText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The </w:t>
            </w:r>
            <w:r w:rsidRPr="002008E5">
              <w:rPr>
                <w:b/>
                <w:u w:val="single"/>
              </w:rPr>
              <w:t>Fox On The Fairway</w:t>
            </w:r>
          </w:p>
          <w:p w14:paraId="563AB922" w14:textId="77777777" w:rsidR="002008E5" w:rsidRDefault="002008E5" w:rsidP="002008E5">
            <w:pPr>
              <w:pStyle w:val="TableText"/>
            </w:pPr>
            <w:r>
              <w:t>2PM Matinee</w:t>
            </w:r>
          </w:p>
          <w:p w14:paraId="25DD3547" w14:textId="77777777" w:rsidR="002008E5" w:rsidRPr="002008E5" w:rsidRDefault="009C050A" w:rsidP="002008E5">
            <w:pPr>
              <w:pStyle w:val="TableText"/>
            </w:pPr>
            <w:r>
              <w:t xml:space="preserve">The </w:t>
            </w:r>
            <w:r w:rsidR="002008E5">
              <w:t>North Lounge</w:t>
            </w:r>
            <w:r>
              <w:t>, WSCC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3251BC29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04AC42CC" w14:textId="77777777" w:rsidR="002008E5" w:rsidRDefault="002008E5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Choir Rehearsal</w:t>
            </w:r>
          </w:p>
          <w:p w14:paraId="5F8B2DAD" w14:textId="77777777" w:rsidR="002008E5" w:rsidRDefault="002008E5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Room 327 ASC</w:t>
            </w:r>
          </w:p>
          <w:p w14:paraId="79642E12" w14:textId="77777777" w:rsidR="009D26D1" w:rsidRDefault="00A504B8" w:rsidP="002008E5">
            <w:pPr>
              <w:pStyle w:val="TableText"/>
            </w:pPr>
            <w:r>
              <w:rPr>
                <w:rFonts w:eastAsia="Times New Roman" w:cs="Times New Roman"/>
                <w:noProof/>
                <w:spacing w:val="-15"/>
              </w:rPr>
              <w:drawing>
                <wp:anchor distT="0" distB="0" distL="114300" distR="114300" simplePos="0" relativeHeight="251659264" behindDoc="1" locked="0" layoutInCell="1" allowOverlap="1" wp14:anchorId="2177925F" wp14:editId="0337083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721360</wp:posOffset>
                  </wp:positionV>
                  <wp:extent cx="1015365" cy="1027430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leafclover.jpg"/>
                          <pic:cNvPicPr/>
                        </pic:nvPicPr>
                        <pic:blipFill>
                          <a:blip r:embed="rId8">
                            <a:alphaModFix am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8E5">
              <w:rPr>
                <w:rStyle w:val="a"/>
                <w:rFonts w:eastAsia="Times New Roman" w:cs="Times New Roman"/>
                <w:spacing w:val="-15"/>
              </w:rPr>
              <w:t>7:00PM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13485BC8" w14:textId="77777777" w:rsidR="002008E5" w:rsidRDefault="002008E5" w:rsidP="002008E5">
            <w:pPr>
              <w:pStyle w:val="TableText"/>
            </w:pPr>
            <w:r>
              <w:t>Rehearsal</w:t>
            </w:r>
          </w:p>
          <w:p w14:paraId="59F5C938" w14:textId="77777777" w:rsidR="002008E5" w:rsidRDefault="002008E5" w:rsidP="002008E5">
            <w:pPr>
              <w:pStyle w:val="TableText"/>
            </w:pPr>
            <w:r>
              <w:t>Room 331 ASC</w:t>
            </w:r>
          </w:p>
          <w:p w14:paraId="453540B6" w14:textId="77777777" w:rsidR="002008E5" w:rsidRDefault="002008E5" w:rsidP="002008E5">
            <w:pPr>
              <w:pStyle w:val="TableText"/>
            </w:pPr>
            <w:r>
              <w:t>CW: 5:00PM</w:t>
            </w:r>
          </w:p>
          <w:p w14:paraId="27005804" w14:textId="77777777" w:rsidR="009D26D1" w:rsidRDefault="002008E5" w:rsidP="002008E5">
            <w:pPr>
              <w:pStyle w:val="TableText"/>
            </w:pPr>
            <w:r>
              <w:t>WS: 6:30PM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533D5962" w14:textId="77777777" w:rsidR="002008E5" w:rsidRDefault="002008E5" w:rsidP="002008E5">
            <w:pPr>
              <w:pStyle w:val="TableText"/>
            </w:pPr>
            <w:r>
              <w:t xml:space="preserve">Jazz </w:t>
            </w:r>
            <w:r w:rsidR="00E75C58">
              <w:t xml:space="preserve">Band </w:t>
            </w:r>
            <w:r>
              <w:t>Rehearsal</w:t>
            </w:r>
          </w:p>
          <w:p w14:paraId="739AECD3" w14:textId="77777777" w:rsidR="002008E5" w:rsidRDefault="002008E5" w:rsidP="002008E5">
            <w:pPr>
              <w:pStyle w:val="TableText"/>
            </w:pPr>
            <w:r>
              <w:t>Room 331 ASC</w:t>
            </w:r>
          </w:p>
          <w:p w14:paraId="197C4DE5" w14:textId="77777777" w:rsidR="009D26D1" w:rsidRDefault="002008E5" w:rsidP="002008E5">
            <w:pPr>
              <w:pStyle w:val="TableText"/>
            </w:pPr>
            <w:r>
              <w:t>5:30PM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50C50BC1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3260C27B" w14:textId="77777777" w:rsidR="009D26D1" w:rsidRDefault="009D26D1">
            <w:pPr>
              <w:pStyle w:val="TableText"/>
            </w:pPr>
          </w:p>
        </w:tc>
      </w:tr>
      <w:tr w:rsidR="00A504B8" w14:paraId="1E760421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542FAE0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2008E5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44355DA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2008E5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4E5782B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2008E5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0E3EDAFC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2008E5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1C63BEF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2008E5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9A256F6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2008E5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23EEE28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2008E5">
              <w:rPr>
                <w:noProof/>
              </w:rPr>
              <w:t>21</w:t>
            </w:r>
            <w:r w:rsidRPr="00566EB4">
              <w:fldChar w:fldCharType="end"/>
            </w:r>
          </w:p>
        </w:tc>
      </w:tr>
      <w:tr w:rsidR="00A504B8" w14:paraId="24893A0B" w14:textId="77777777" w:rsidTr="009A5259">
        <w:trPr>
          <w:trHeight w:val="1107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308935B7" w14:textId="77777777" w:rsidR="009D26D1" w:rsidRDefault="009D26D1" w:rsidP="002008E5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1ADE6B26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61C15716" w14:textId="77777777" w:rsidR="00E75C58" w:rsidRPr="00E75C58" w:rsidRDefault="00A504B8" w:rsidP="00A504B8">
            <w:pPr>
              <w:pStyle w:val="TableText"/>
              <w:tabs>
                <w:tab w:val="right" w:pos="1356"/>
              </w:tabs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ab/>
            </w:r>
            <w:r w:rsidR="00E75C58">
              <w:rPr>
                <w:rStyle w:val="a"/>
                <w:rFonts w:eastAsia="Times New Roman" w:cs="Times New Roman"/>
                <w:spacing w:val="-15"/>
              </w:rPr>
              <w:t>St. Patrick’s Day</w:t>
            </w:r>
          </w:p>
          <w:p w14:paraId="5136CF5E" w14:textId="77777777" w:rsidR="00E75C58" w:rsidRDefault="00E75C58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</w:p>
          <w:p w14:paraId="3EBE23F6" w14:textId="77777777" w:rsidR="002008E5" w:rsidRPr="00E75C58" w:rsidRDefault="002008E5" w:rsidP="002008E5">
            <w:pPr>
              <w:pStyle w:val="TableText"/>
              <w:rPr>
                <w:rStyle w:val="a"/>
                <w:rFonts w:eastAsia="Times New Roman" w:cs="Times New Roman"/>
                <w:b/>
                <w:spacing w:val="-15"/>
              </w:rPr>
            </w:pPr>
            <w:r w:rsidRPr="00E75C58">
              <w:rPr>
                <w:rStyle w:val="a"/>
                <w:rFonts w:eastAsia="Times New Roman" w:cs="Times New Roman"/>
                <w:b/>
                <w:spacing w:val="-15"/>
              </w:rPr>
              <w:t>Choir Rehearsal</w:t>
            </w:r>
          </w:p>
          <w:p w14:paraId="1F7673E7" w14:textId="77777777" w:rsidR="002008E5" w:rsidRDefault="002008E5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Room 327 ASC</w:t>
            </w:r>
          </w:p>
          <w:p w14:paraId="1E492F19" w14:textId="77777777" w:rsidR="009D26D1" w:rsidRDefault="002008E5" w:rsidP="002008E5">
            <w:pPr>
              <w:pStyle w:val="TableText"/>
            </w:pPr>
            <w:r>
              <w:rPr>
                <w:rStyle w:val="a"/>
                <w:rFonts w:eastAsia="Times New Roman" w:cs="Times New Roman"/>
                <w:spacing w:val="-15"/>
              </w:rPr>
              <w:t>7:00PM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78A0A52D" w14:textId="77777777" w:rsidR="009A5259" w:rsidRDefault="009A5259" w:rsidP="009A5259">
            <w:pPr>
              <w:pStyle w:val="TableText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Glenn Miller</w:t>
            </w:r>
            <w:r w:rsidR="00A0265D">
              <w:rPr>
                <w:b/>
                <w:u w:val="single"/>
              </w:rPr>
              <w:t xml:space="preserve"> Orchestra</w:t>
            </w:r>
          </w:p>
          <w:p w14:paraId="45ED9A0C" w14:textId="77777777" w:rsidR="009A5259" w:rsidRPr="009A5259" w:rsidRDefault="009C050A" w:rsidP="009A5259">
            <w:pPr>
              <w:pStyle w:val="TableText"/>
            </w:pPr>
            <w:r>
              <w:t xml:space="preserve">The </w:t>
            </w:r>
            <w:proofErr w:type="spellStart"/>
            <w:r w:rsidR="009A5259">
              <w:t>Ramsdell</w:t>
            </w:r>
            <w:proofErr w:type="spellEnd"/>
            <w:r w:rsidR="009A5259">
              <w:t xml:space="preserve"> Theatre</w:t>
            </w:r>
            <w:r>
              <w:t>, Manistee</w:t>
            </w:r>
            <w:r w:rsidR="009A5259">
              <w:t xml:space="preserve"> </w:t>
            </w:r>
            <w:bookmarkStart w:id="0" w:name="_GoBack"/>
            <w:bookmarkEnd w:id="0"/>
            <w:r w:rsidR="009A5259">
              <w:t>7:30PM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473B8B03" w14:textId="77777777" w:rsidR="002008E5" w:rsidRDefault="002008E5" w:rsidP="002008E5">
            <w:pPr>
              <w:pStyle w:val="TableText"/>
            </w:pPr>
            <w:r>
              <w:t xml:space="preserve">Jazz </w:t>
            </w:r>
            <w:r w:rsidR="00E75C58">
              <w:t xml:space="preserve">Band </w:t>
            </w:r>
            <w:r>
              <w:t>Rehearsal</w:t>
            </w:r>
          </w:p>
          <w:p w14:paraId="5250C4F6" w14:textId="77777777" w:rsidR="002008E5" w:rsidRDefault="002008E5" w:rsidP="002008E5">
            <w:pPr>
              <w:pStyle w:val="TableText"/>
            </w:pPr>
            <w:r>
              <w:t>Room 331 ASC</w:t>
            </w:r>
          </w:p>
          <w:p w14:paraId="7FA0E728" w14:textId="77777777" w:rsidR="009D26D1" w:rsidRDefault="002008E5" w:rsidP="002008E5">
            <w:pPr>
              <w:pStyle w:val="TableText"/>
            </w:pPr>
            <w:r>
              <w:t>5:30PM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5AD0E8E8" w14:textId="77777777" w:rsidR="009D26D1" w:rsidRDefault="009A5259">
            <w:pPr>
              <w:pStyle w:val="TableText"/>
            </w:pPr>
            <w:r>
              <w:t xml:space="preserve">First Day of Spring! </w:t>
            </w:r>
          </w:p>
          <w:p w14:paraId="1B840465" w14:textId="77777777" w:rsidR="009A5259" w:rsidRDefault="00176107" w:rsidP="002E52BD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 wp14:anchorId="71435802" wp14:editId="3F9434BF">
                  <wp:extent cx="938621" cy="472939"/>
                  <wp:effectExtent l="0" t="0" r="127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" t="34859" r="-1049" b="-56"/>
                          <a:stretch/>
                        </pic:blipFill>
                        <pic:spPr bwMode="auto">
                          <a:xfrm>
                            <a:off x="0" y="0"/>
                            <a:ext cx="941361" cy="4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32A950B0" w14:textId="77777777" w:rsidR="009D26D1" w:rsidRDefault="009D26D1">
            <w:pPr>
              <w:pStyle w:val="TableText"/>
            </w:pPr>
          </w:p>
        </w:tc>
      </w:tr>
      <w:tr w:rsidR="00A504B8" w14:paraId="019C9109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3F84842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2008E5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59CD881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2008E5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3CEA59E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2008E5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0587EFA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2008E5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4B0283E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2008E5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A8A4C3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2008E5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669BC9E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2008E5">
              <w:rPr>
                <w:noProof/>
              </w:rPr>
              <w:t>28</w:t>
            </w:r>
            <w:r w:rsidRPr="00566EB4">
              <w:fldChar w:fldCharType="end"/>
            </w:r>
          </w:p>
        </w:tc>
      </w:tr>
      <w:tr w:rsidR="00A504B8" w14:paraId="269814DD" w14:textId="77777777" w:rsidTr="002008E5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6E74C701" w14:textId="77777777" w:rsidR="00176107" w:rsidRDefault="00176107" w:rsidP="002008E5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11036F2C" w14:textId="77777777" w:rsidR="00176107" w:rsidRDefault="00176107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4BCCA919" w14:textId="77777777" w:rsidR="00176107" w:rsidRPr="009A5259" w:rsidRDefault="00176107" w:rsidP="002008E5">
            <w:pPr>
              <w:pStyle w:val="TableText"/>
              <w:rPr>
                <w:rStyle w:val="a"/>
                <w:rFonts w:eastAsia="Times New Roman" w:cs="Times New Roman"/>
                <w:b/>
                <w:spacing w:val="-15"/>
              </w:rPr>
            </w:pPr>
            <w:r w:rsidRPr="009A5259">
              <w:rPr>
                <w:rStyle w:val="a"/>
                <w:rFonts w:eastAsia="Times New Roman" w:cs="Times New Roman"/>
                <w:b/>
                <w:spacing w:val="-15"/>
              </w:rPr>
              <w:t>Choir Rehearsal</w:t>
            </w:r>
          </w:p>
          <w:p w14:paraId="0580142E" w14:textId="77777777" w:rsidR="00176107" w:rsidRDefault="00176107" w:rsidP="002008E5">
            <w:pPr>
              <w:pStyle w:val="TableText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>7:00PM</w:t>
            </w:r>
          </w:p>
          <w:p w14:paraId="1D92D200" w14:textId="77777777" w:rsidR="00176107" w:rsidRDefault="00176107" w:rsidP="009A5259">
            <w:pPr>
              <w:pStyle w:val="TableText"/>
              <w:jc w:val="center"/>
              <w:rPr>
                <w:rStyle w:val="a"/>
                <w:rFonts w:eastAsia="Times New Roman" w:cs="Times New Roman"/>
                <w:b/>
                <w:spacing w:val="-15"/>
                <w:u w:val="single"/>
              </w:rPr>
            </w:pPr>
            <w:r w:rsidRPr="009A5259">
              <w:rPr>
                <w:rStyle w:val="a"/>
                <w:rFonts w:eastAsia="Times New Roman" w:cs="Times New Roman"/>
                <w:b/>
                <w:spacing w:val="-15"/>
                <w:u w:val="single"/>
              </w:rPr>
              <w:t>WSCC Jazz Band</w:t>
            </w:r>
          </w:p>
          <w:p w14:paraId="248F00B3" w14:textId="77777777" w:rsidR="00176107" w:rsidRDefault="00176107" w:rsidP="009A5259">
            <w:pPr>
              <w:pStyle w:val="TableText"/>
              <w:jc w:val="center"/>
              <w:rPr>
                <w:rStyle w:val="a"/>
                <w:rFonts w:eastAsia="Times New Roman" w:cs="Times New Roman"/>
                <w:spacing w:val="-15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 xml:space="preserve">7:30 PM </w:t>
            </w:r>
          </w:p>
          <w:p w14:paraId="1D1A9D6F" w14:textId="77777777" w:rsidR="00176107" w:rsidRPr="009A5259" w:rsidRDefault="00176107" w:rsidP="009A5259">
            <w:pPr>
              <w:pStyle w:val="TableText"/>
              <w:jc w:val="center"/>
              <w:rPr>
                <w:u w:val="single"/>
              </w:rPr>
            </w:pPr>
            <w:r>
              <w:rPr>
                <w:rStyle w:val="a"/>
                <w:rFonts w:eastAsia="Times New Roman" w:cs="Times New Roman"/>
                <w:spacing w:val="-15"/>
              </w:rPr>
              <w:t xml:space="preserve">Center Stage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21166CF7" w14:textId="77777777" w:rsidR="00176107" w:rsidRDefault="00176107" w:rsidP="002008E5">
            <w:pPr>
              <w:pStyle w:val="TableText"/>
            </w:pPr>
            <w:r>
              <w:t>Rehearsal</w:t>
            </w:r>
          </w:p>
          <w:p w14:paraId="745EF7B3" w14:textId="77777777" w:rsidR="00176107" w:rsidRDefault="00176107" w:rsidP="002008E5">
            <w:pPr>
              <w:pStyle w:val="TableText"/>
            </w:pPr>
            <w:r>
              <w:t>Room 331 ASC</w:t>
            </w:r>
          </w:p>
          <w:p w14:paraId="7A51822A" w14:textId="77777777" w:rsidR="00176107" w:rsidRDefault="00176107" w:rsidP="002008E5">
            <w:pPr>
              <w:pStyle w:val="TableText"/>
            </w:pPr>
            <w:r>
              <w:t>CW: 5:00PM</w:t>
            </w:r>
          </w:p>
          <w:p w14:paraId="23FB7414" w14:textId="77777777" w:rsidR="00176107" w:rsidRDefault="00176107" w:rsidP="002008E5">
            <w:pPr>
              <w:pStyle w:val="TableText"/>
            </w:pPr>
            <w:r>
              <w:t>WS: 6:30PM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00A0EF9F" w14:textId="77777777" w:rsidR="00176107" w:rsidRDefault="00176107" w:rsidP="002008E5">
            <w:pPr>
              <w:pStyle w:val="TableText"/>
            </w:pPr>
            <w:r>
              <w:t xml:space="preserve">Last Day of Classes 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39155DC3" w14:textId="77777777" w:rsidR="00176107" w:rsidRDefault="0017610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3B86312" wp14:editId="43BD81A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20955</wp:posOffset>
                  </wp:positionV>
                  <wp:extent cx="873125" cy="87312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-brea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Spring Break</w:t>
            </w:r>
          </w:p>
          <w:p w14:paraId="03BAC1C2" w14:textId="77777777" w:rsidR="00176107" w:rsidRDefault="00176107">
            <w:pPr>
              <w:pStyle w:val="TableText"/>
            </w:pPr>
          </w:p>
          <w:p w14:paraId="2EA7EC18" w14:textId="77777777" w:rsidR="00176107" w:rsidRDefault="00176107" w:rsidP="00176107"/>
          <w:p w14:paraId="7B192C88" w14:textId="77777777" w:rsidR="00176107" w:rsidRPr="00176107" w:rsidRDefault="00176107" w:rsidP="00176107">
            <w:pPr>
              <w:jc w:val="center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0FCE591E" w14:textId="77777777" w:rsidR="00176107" w:rsidRDefault="00176107" w:rsidP="0017610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823D4E2" wp14:editId="71AACD8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20955</wp:posOffset>
                  </wp:positionV>
                  <wp:extent cx="873125" cy="8731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-brea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Spring Break</w:t>
            </w:r>
          </w:p>
          <w:p w14:paraId="7A3D832D" w14:textId="77777777" w:rsidR="00176107" w:rsidRDefault="00176107" w:rsidP="00176107">
            <w:pPr>
              <w:pStyle w:val="TableText"/>
            </w:pPr>
          </w:p>
          <w:p w14:paraId="24DE46CB" w14:textId="77777777" w:rsidR="00176107" w:rsidRDefault="00176107" w:rsidP="00176107"/>
          <w:p w14:paraId="7E4E8D85" w14:textId="77777777" w:rsidR="00176107" w:rsidRPr="00176107" w:rsidRDefault="00176107" w:rsidP="00176107">
            <w:pPr>
              <w:jc w:val="center"/>
            </w:pPr>
          </w:p>
        </w:tc>
      </w:tr>
      <w:tr w:rsidR="00A504B8" w14:paraId="5114AD54" w14:textId="77777777" w:rsidTr="002008E5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7EA52" w:themeFill="accent3"/>
          </w:tcPr>
          <w:p w14:paraId="33652B57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B3C8644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BF7BA7D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solid" w:color="B8C1E9" w:themeColor="accent1" w:themeTint="66" w:fill="auto"/>
          </w:tcPr>
          <w:p w14:paraId="19BA3ACF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  <w:shd w:val="solid" w:color="B8C1E9" w:themeColor="accent1" w:themeTint="66" w:fill="auto"/>
          </w:tcPr>
          <w:p w14:paraId="186ED22C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  <w:shd w:val="solid" w:color="B8C1E9" w:themeColor="accent1" w:themeTint="66" w:fill="auto"/>
          </w:tcPr>
          <w:p w14:paraId="6E819396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solid" w:color="B8C1E9" w:themeColor="accent1" w:themeTint="66" w:fill="A7EA52" w:themeFill="accent3"/>
          </w:tcPr>
          <w:p w14:paraId="7C07C4C5" w14:textId="77777777" w:rsidR="00176107" w:rsidRDefault="00176107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A504B8" w14:paraId="4667FCB2" w14:textId="77777777" w:rsidTr="002008E5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7EA52" w:themeFill="accent3"/>
          </w:tcPr>
          <w:p w14:paraId="214A61C9" w14:textId="77777777" w:rsidR="00176107" w:rsidRDefault="00176107">
            <w:pPr>
              <w:pStyle w:val="TableText"/>
            </w:pPr>
            <w:r>
              <w:t>Spring Break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960F92" w14:textId="77777777" w:rsidR="00176107" w:rsidRDefault="00176107">
            <w:pPr>
              <w:pStyle w:val="TableText"/>
            </w:pPr>
            <w:r>
              <w:t>Spring Break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E02CAE" w14:textId="77777777" w:rsidR="00176107" w:rsidRDefault="00176107">
            <w:pPr>
              <w:pStyle w:val="TableText"/>
            </w:pPr>
            <w:r>
              <w:t>Spring Break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B8C1E9" w:themeColor="accent1" w:themeTint="66" w:fill="auto"/>
          </w:tcPr>
          <w:p w14:paraId="731EE47A" w14:textId="77777777" w:rsidR="00176107" w:rsidRDefault="00176107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solid" w:color="B8C1E9" w:themeColor="accent1" w:themeTint="66" w:fill="auto"/>
          </w:tcPr>
          <w:p w14:paraId="0330114A" w14:textId="77777777" w:rsidR="00176107" w:rsidRDefault="00176107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solid" w:color="B8C1E9" w:themeColor="accent1" w:themeTint="66" w:fill="auto"/>
          </w:tcPr>
          <w:p w14:paraId="6613E5D3" w14:textId="77777777" w:rsidR="00176107" w:rsidRDefault="00176107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B8C1E9" w:themeColor="accent1" w:themeTint="66" w:fill="A7EA52" w:themeFill="accent3"/>
          </w:tcPr>
          <w:p w14:paraId="2464B45C" w14:textId="77777777" w:rsidR="00176107" w:rsidRDefault="00176107">
            <w:pPr>
              <w:pStyle w:val="TableText"/>
            </w:pPr>
          </w:p>
        </w:tc>
      </w:tr>
    </w:tbl>
    <w:p w14:paraId="1E561940" w14:textId="77777777" w:rsidR="009D26D1" w:rsidRDefault="009D26D1"/>
    <w:sectPr w:rsidR="009D26D1" w:rsidSect="009D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/31/2015"/>
    <w:docVar w:name="MonthStart" w:val="3/1/2015"/>
    <w:docVar w:name="ShowDynamicGuides" w:val="1"/>
    <w:docVar w:name="ShowMarginGuides" w:val="0"/>
    <w:docVar w:name="ShowOutlines" w:val="0"/>
    <w:docVar w:name="ShowStaticGuides" w:val="0"/>
  </w:docVars>
  <w:rsids>
    <w:rsidRoot w:val="002008E5"/>
    <w:rsid w:val="00156682"/>
    <w:rsid w:val="00176107"/>
    <w:rsid w:val="001C289F"/>
    <w:rsid w:val="001F5F28"/>
    <w:rsid w:val="002008E5"/>
    <w:rsid w:val="002E52BD"/>
    <w:rsid w:val="00343157"/>
    <w:rsid w:val="003A6D48"/>
    <w:rsid w:val="00404918"/>
    <w:rsid w:val="004A1598"/>
    <w:rsid w:val="004D5831"/>
    <w:rsid w:val="00597A31"/>
    <w:rsid w:val="005A7DE5"/>
    <w:rsid w:val="005D1E26"/>
    <w:rsid w:val="005F5A9F"/>
    <w:rsid w:val="00805C8F"/>
    <w:rsid w:val="00904104"/>
    <w:rsid w:val="00931DA2"/>
    <w:rsid w:val="009A5259"/>
    <w:rsid w:val="009C050A"/>
    <w:rsid w:val="009D26D1"/>
    <w:rsid w:val="00A0265D"/>
    <w:rsid w:val="00A504B8"/>
    <w:rsid w:val="00AB5FC8"/>
    <w:rsid w:val="00B62E53"/>
    <w:rsid w:val="00BD21A7"/>
    <w:rsid w:val="00CB37C8"/>
    <w:rsid w:val="00CE7B73"/>
    <w:rsid w:val="00E75C58"/>
    <w:rsid w:val="00F05FF1"/>
    <w:rsid w:val="00F3454D"/>
    <w:rsid w:val="00F86EF3"/>
    <w:rsid w:val="00FC48CB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53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B8C1E9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4E67C8" w:themeColor="accent1" w:shadow="1"/>
        <w:left w:val="single" w:sz="2" w:space="10" w:color="4E67C8" w:themeColor="accent1" w:shadow="1"/>
        <w:bottom w:val="single" w:sz="2" w:space="10" w:color="4E67C8" w:themeColor="accent1" w:shadow="1"/>
        <w:right w:val="single" w:sz="2" w:space="10" w:color="4E67C8" w:themeColor="accent1" w:shadow="1"/>
      </w:pBdr>
      <w:ind w:left="1152" w:right="1152"/>
    </w:pPr>
    <w:rPr>
      <w:i/>
      <w:iCs/>
      <w:color w:val="4E67C8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4E67C8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4E67C8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4E67C8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202F6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202F6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4E67C8" w:themeColor="accent1"/>
      </w:pBdr>
      <w:spacing w:before="200" w:after="280"/>
      <w:ind w:left="936" w:right="936"/>
    </w:pPr>
    <w:rPr>
      <w:b/>
      <w:bCs/>
      <w:i/>
      <w:iCs/>
      <w:color w:val="4E67C8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4E67C8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2008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B8C1E9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4E67C8" w:themeColor="accent1" w:shadow="1"/>
        <w:left w:val="single" w:sz="2" w:space="10" w:color="4E67C8" w:themeColor="accent1" w:shadow="1"/>
        <w:bottom w:val="single" w:sz="2" w:space="10" w:color="4E67C8" w:themeColor="accent1" w:shadow="1"/>
        <w:right w:val="single" w:sz="2" w:space="10" w:color="4E67C8" w:themeColor="accent1" w:shadow="1"/>
      </w:pBdr>
      <w:ind w:left="1152" w:right="1152"/>
    </w:pPr>
    <w:rPr>
      <w:i/>
      <w:iCs/>
      <w:color w:val="4E67C8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4E67C8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4E67C8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4E67C8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202F6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202F6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4E67C8" w:themeColor="accent1"/>
      </w:pBdr>
      <w:spacing w:before="200" w:after="280"/>
      <w:ind w:left="936" w:right="936"/>
    </w:pPr>
    <w:rPr>
      <w:b/>
      <w:bCs/>
      <w:i/>
      <w:iCs/>
      <w:color w:val="4E67C8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4E67C8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200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Photo%20Calendar.dotm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pothecary">
      <a:majorFont>
        <a:latin typeface="Book Antiqua"/>
        <a:ea typeface=""/>
        <a:cs typeface=""/>
        <a:font script="Jpan" typeface="ＭＳ Ｐ明朝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60C98D-DF08-E84C-A79F-D7F300E3E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Calendar.dotm</Template>
  <TotalTime>69</TotalTime>
  <Pages>1</Pages>
  <Words>643</Words>
  <Characters>2045</Characters>
  <Application>Microsoft Macintosh Word</Application>
  <DocSecurity>0</DocSecurity>
  <Lines>2045</Lines>
  <Paragraphs>671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2015-03-02T13:26:00Z</dcterms:created>
  <dcterms:modified xsi:type="dcterms:W3CDTF">2015-03-02T20:00:00Z</dcterms:modified>
  <cp:category/>
</cp:coreProperties>
</file>